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6"/>
          <w:szCs w:val="36"/>
        </w:rPr>
        <w:t>鄂尔多斯市教育局政府信息公开申请表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20" w:lineRule="atLeast"/>
        <w:ind w:left="0" w:right="0"/>
        <w:jc w:val="center"/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t> </w:t>
      </w:r>
    </w:p>
    <w:tbl>
      <w:tblPr>
        <w:tblStyle w:val="4"/>
        <w:tblW w:w="852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"/>
        <w:gridCol w:w="698"/>
        <w:gridCol w:w="771"/>
        <w:gridCol w:w="577"/>
        <w:gridCol w:w="767"/>
        <w:gridCol w:w="738"/>
        <w:gridCol w:w="1115"/>
        <w:gridCol w:w="259"/>
        <w:gridCol w:w="313"/>
        <w:gridCol w:w="27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58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申请人信息</w:t>
            </w:r>
          </w:p>
        </w:tc>
        <w:tc>
          <w:tcPr>
            <w:tcW w:w="69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公民</w:t>
            </w:r>
          </w:p>
        </w:tc>
        <w:tc>
          <w:tcPr>
            <w:tcW w:w="134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姓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</w:t>
            </w:r>
          </w:p>
        </w:tc>
        <w:tc>
          <w:tcPr>
            <w:tcW w:w="1505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8"/>
                <w:szCs w:val="28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8"/>
                <w:szCs w:val="28"/>
                <w:lang w:val="en-US" w:eastAsia="zh-CN" w:bidi="ar"/>
              </w:rPr>
              <w:t>李xx</w:t>
            </w:r>
          </w:p>
        </w:tc>
        <w:tc>
          <w:tcPr>
            <w:tcW w:w="11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工作单位</w:t>
            </w:r>
          </w:p>
        </w:tc>
        <w:tc>
          <w:tcPr>
            <w:tcW w:w="3276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XX市XXX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证件名称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身份证</w:t>
            </w:r>
          </w:p>
        </w:tc>
        <w:tc>
          <w:tcPr>
            <w:tcW w:w="11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证件号码</w:t>
            </w:r>
          </w:p>
        </w:tc>
        <w:tc>
          <w:tcPr>
            <w:tcW w:w="3276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15270120020710</w:t>
            </w:r>
            <w:r>
              <w:rPr>
                <w:rFonts w:hint="eastAsia"/>
                <w:lang w:val="en-US" w:eastAsia="zh-CN"/>
              </w:rPr>
              <w:t>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通信地址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XX市XX</w:t>
            </w:r>
          </w:p>
        </w:tc>
        <w:tc>
          <w:tcPr>
            <w:tcW w:w="11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邮政编码</w:t>
            </w:r>
          </w:p>
        </w:tc>
        <w:tc>
          <w:tcPr>
            <w:tcW w:w="3276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047100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0477-XXXXXXX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电子邮箱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法人∕其他组织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称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 xml:space="preserve">XX   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组织机构代码</w:t>
            </w:r>
          </w:p>
        </w:tc>
        <w:tc>
          <w:tcPr>
            <w:tcW w:w="301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XXXXXXXXX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营业执照信息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XXXXXXXXXXXXXXXX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法人代表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联系人姓名</w:t>
            </w:r>
          </w:p>
        </w:tc>
        <w:tc>
          <w:tcPr>
            <w:tcW w:w="27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王XX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联系地址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/>
              </w:rPr>
              <w:t>鄂尔多斯市东胜区XXX小区X号楼X单元303室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编</w:t>
            </w:r>
          </w:p>
        </w:tc>
        <w:tc>
          <w:tcPr>
            <w:tcW w:w="27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电子邮箱</w:t>
            </w:r>
          </w:p>
        </w:tc>
        <w:tc>
          <w:tcPr>
            <w:tcW w:w="150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XXXXX</w:t>
            </w:r>
          </w:p>
        </w:tc>
        <w:tc>
          <w:tcPr>
            <w:tcW w:w="168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传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真</w:t>
            </w:r>
          </w:p>
        </w:tc>
        <w:tc>
          <w:tcPr>
            <w:tcW w:w="27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申请人签名或者盖章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8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046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申请时间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105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xx年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8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所需信息情况</w:t>
            </w:r>
          </w:p>
        </w:tc>
        <w:tc>
          <w:tcPr>
            <w:tcW w:w="2046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所需信息的内容描述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58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813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是否申请减免费用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☑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申请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请提供相关证明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不申请</w:t>
            </w:r>
          </w:p>
        </w:tc>
        <w:tc>
          <w:tcPr>
            <w:tcW w:w="242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所需信息的指定提供方式（可多选）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☑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纸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面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☑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电子邮件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光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盘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盘</w:t>
            </w:r>
          </w:p>
        </w:tc>
        <w:tc>
          <w:tcPr>
            <w:tcW w:w="27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获取信息的方式（可多选）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快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递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☑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电子邮件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传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 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真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☑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自行领取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58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942" w:type="dxa"/>
            <w:gridSpan w:val="9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□若无法按照指定方式提供所需信息，也可接受其他方式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</w:trPr>
        <w:tc>
          <w:tcPr>
            <w:tcW w:w="58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942" w:type="dxa"/>
            <w:gridSpan w:val="9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选填部分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8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索取号</w:t>
            </w:r>
          </w:p>
        </w:tc>
        <w:tc>
          <w:tcPr>
            <w:tcW w:w="6473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lang w:val="en-US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xxxxxxxxxxxxx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8" w:hRule="atLeast"/>
        </w:trPr>
        <w:tc>
          <w:tcPr>
            <w:tcW w:w="58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所需信息的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用途</w:t>
            </w:r>
          </w:p>
        </w:tc>
        <w:tc>
          <w:tcPr>
            <w:tcW w:w="6473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XXXXXX原因，现需XXXXXXXXXXX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F504D2"/>
    <w:rsid w:val="00F44829"/>
    <w:rsid w:val="6D535020"/>
    <w:rsid w:val="7BF5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2018-07-26T01:50:00Z</dcterms:created>
  <dc:creator>like a kid</dc:creator>
  <cp:lastModifiedBy>like a kid</cp:lastModifiedBy>
  <dcterms:modified xsi:type="dcterms:W3CDTF">2018-07-26T02:51:17Z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